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060F4E" w14:paraId="5F9FBD12" w14:textId="77777777" w:rsidTr="00AA4D59">
        <w:tc>
          <w:tcPr>
            <w:tcW w:w="1970" w:type="dxa"/>
            <w:vMerge w:val="restart"/>
            <w:shd w:val="clear" w:color="auto" w:fill="D9D9D9" w:themeFill="background1" w:themeFillShade="D9"/>
          </w:tcPr>
          <w:p w14:paraId="622C7930" w14:textId="77777777" w:rsidR="00060F4E" w:rsidRDefault="00060F4E" w:rsidP="00AA4D59">
            <w:pPr>
              <w:rPr>
                <w:b/>
                <w:sz w:val="18"/>
                <w:lang w:val="en-US"/>
              </w:rPr>
            </w:pPr>
            <w:r w:rsidRPr="00AA4D59">
              <w:rPr>
                <w:b/>
                <w:sz w:val="18"/>
                <w:lang w:val="en-US"/>
              </w:rPr>
              <w:t>Phase of the dissertation</w:t>
            </w:r>
          </w:p>
          <w:p w14:paraId="6AC6B86B" w14:textId="2760F227" w:rsidR="00AA4D59" w:rsidRPr="00AA4D59" w:rsidRDefault="00AA4D59" w:rsidP="00AA4D59">
            <w:pPr>
              <w:rPr>
                <w:sz w:val="18"/>
                <w:lang w:val="en-US"/>
              </w:rPr>
            </w:pPr>
            <w:r w:rsidRPr="00AA4D59">
              <w:rPr>
                <w:sz w:val="16"/>
                <w:lang w:val="en-US"/>
              </w:rPr>
              <w:t>(please mark</w:t>
            </w:r>
            <w:r w:rsidR="000D785B">
              <w:rPr>
                <w:sz w:val="16"/>
                <w:lang w:val="en-US"/>
              </w:rPr>
              <w:t xml:space="preserve"> with x</w:t>
            </w:r>
            <w:r w:rsidRPr="00AA4D59">
              <w:rPr>
                <w:sz w:val="16"/>
                <w:lang w:val="en-US"/>
              </w:rPr>
              <w:t>)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43282476" w14:textId="77777777" w:rsidR="00AA4D59" w:rsidRPr="00AA4D59" w:rsidRDefault="00060F4E" w:rsidP="00AA4D59">
            <w:pPr>
              <w:rPr>
                <w:sz w:val="18"/>
                <w:lang w:val="en-US"/>
              </w:rPr>
            </w:pPr>
            <w:r w:rsidRPr="00AA4D59">
              <w:rPr>
                <w:sz w:val="18"/>
                <w:lang w:val="en-US"/>
              </w:rPr>
              <w:t xml:space="preserve">Phase 1: </w:t>
            </w:r>
          </w:p>
          <w:p w14:paraId="649DCA38" w14:textId="24EA14AE" w:rsidR="00060F4E" w:rsidRPr="00AA4D59" w:rsidRDefault="00060F4E" w:rsidP="00AA4D59">
            <w:pPr>
              <w:rPr>
                <w:b/>
                <w:sz w:val="18"/>
                <w:lang w:val="en-US"/>
              </w:rPr>
            </w:pPr>
            <w:r w:rsidRPr="00AA4D59">
              <w:rPr>
                <w:b/>
                <w:sz w:val="18"/>
                <w:lang w:val="en-US"/>
              </w:rPr>
              <w:t>Orientation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784443A2" w14:textId="77777777" w:rsidR="00060F4E" w:rsidRPr="00AA4D59" w:rsidRDefault="00060F4E" w:rsidP="00AA4D59">
            <w:pPr>
              <w:rPr>
                <w:sz w:val="18"/>
                <w:lang w:val="en-US"/>
              </w:rPr>
            </w:pPr>
            <w:r w:rsidRPr="00AA4D59">
              <w:rPr>
                <w:sz w:val="18"/>
                <w:lang w:val="en-US"/>
              </w:rPr>
              <w:t>Phase 2:</w:t>
            </w:r>
          </w:p>
          <w:p w14:paraId="1463AF2C" w14:textId="0D1B9DD4" w:rsidR="00060F4E" w:rsidRPr="00AA4D59" w:rsidRDefault="00060F4E" w:rsidP="00AA4D59">
            <w:pPr>
              <w:rPr>
                <w:b/>
                <w:sz w:val="18"/>
                <w:lang w:val="en-US"/>
              </w:rPr>
            </w:pPr>
            <w:r w:rsidRPr="00AA4D59">
              <w:rPr>
                <w:b/>
                <w:sz w:val="18"/>
                <w:lang w:val="en-US"/>
              </w:rPr>
              <w:t>Preliminary Study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582F0BA8" w14:textId="77777777" w:rsidR="00060F4E" w:rsidRPr="00AA4D59" w:rsidRDefault="00060F4E" w:rsidP="00AA4D59">
            <w:pPr>
              <w:rPr>
                <w:sz w:val="18"/>
                <w:lang w:val="en-US"/>
              </w:rPr>
            </w:pPr>
            <w:r w:rsidRPr="00AA4D59">
              <w:rPr>
                <w:sz w:val="18"/>
                <w:lang w:val="en-US"/>
              </w:rPr>
              <w:t>Phase 3:</w:t>
            </w:r>
          </w:p>
          <w:p w14:paraId="4F43E2E1" w14:textId="3DD163AF" w:rsidR="00060F4E" w:rsidRPr="00AA4D59" w:rsidRDefault="00AA4D59" w:rsidP="00AA4D59">
            <w:pPr>
              <w:rPr>
                <w:b/>
                <w:sz w:val="18"/>
                <w:lang w:val="en-US"/>
              </w:rPr>
            </w:pPr>
            <w:r w:rsidRPr="00AA4D59">
              <w:rPr>
                <w:b/>
                <w:sz w:val="18"/>
                <w:lang w:val="en-US"/>
              </w:rPr>
              <w:t>Preparation of the Thesis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33D179CB" w14:textId="77777777" w:rsidR="00060F4E" w:rsidRPr="00AA4D59" w:rsidRDefault="00AA4D59" w:rsidP="00AA4D59">
            <w:pPr>
              <w:rPr>
                <w:sz w:val="18"/>
                <w:lang w:val="en-US"/>
              </w:rPr>
            </w:pPr>
            <w:r w:rsidRPr="00AA4D59">
              <w:rPr>
                <w:sz w:val="18"/>
                <w:lang w:val="en-US"/>
              </w:rPr>
              <w:t>Phase 4:</w:t>
            </w:r>
          </w:p>
          <w:p w14:paraId="7A63BEE8" w14:textId="478F877A" w:rsidR="00AA4D59" w:rsidRPr="00AA4D59" w:rsidRDefault="00AA4D59" w:rsidP="00AA4D59">
            <w:pPr>
              <w:rPr>
                <w:b/>
                <w:sz w:val="18"/>
                <w:lang w:val="en-US"/>
              </w:rPr>
            </w:pPr>
            <w:r w:rsidRPr="00AA4D59">
              <w:rPr>
                <w:b/>
                <w:sz w:val="18"/>
                <w:lang w:val="en-US"/>
              </w:rPr>
              <w:t>Presentation of results</w:t>
            </w:r>
          </w:p>
        </w:tc>
      </w:tr>
      <w:tr w:rsidR="00060F4E" w14:paraId="49DC32B5" w14:textId="77777777" w:rsidTr="00AA4D59">
        <w:tc>
          <w:tcPr>
            <w:tcW w:w="1970" w:type="dxa"/>
            <w:vMerge/>
            <w:shd w:val="clear" w:color="auto" w:fill="D9D9D9" w:themeFill="background1" w:themeFillShade="D9"/>
          </w:tcPr>
          <w:p w14:paraId="0E253FDF" w14:textId="77777777" w:rsidR="00060F4E" w:rsidRDefault="00060F4E" w:rsidP="00060F4E">
            <w:pPr>
              <w:rPr>
                <w:b/>
                <w:lang w:val="en-US"/>
              </w:rPr>
            </w:pPr>
          </w:p>
        </w:tc>
        <w:tc>
          <w:tcPr>
            <w:tcW w:w="1971" w:type="dxa"/>
          </w:tcPr>
          <w:p w14:paraId="461009CE" w14:textId="096B38D3" w:rsidR="00060F4E" w:rsidRDefault="00060F4E" w:rsidP="00AA4D5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71" w:type="dxa"/>
          </w:tcPr>
          <w:p w14:paraId="7054FBB9" w14:textId="2FCC185F" w:rsidR="00060F4E" w:rsidRDefault="00060F4E" w:rsidP="00AA4D5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71" w:type="dxa"/>
          </w:tcPr>
          <w:p w14:paraId="0749EAE3" w14:textId="77777777" w:rsidR="00060F4E" w:rsidRDefault="00060F4E" w:rsidP="00AA4D5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71" w:type="dxa"/>
          </w:tcPr>
          <w:p w14:paraId="39C4B18D" w14:textId="77777777" w:rsidR="00060F4E" w:rsidRDefault="00060F4E" w:rsidP="00AA4D59">
            <w:pPr>
              <w:jc w:val="center"/>
              <w:rPr>
                <w:b/>
                <w:lang w:val="en-US"/>
              </w:rPr>
            </w:pPr>
          </w:p>
        </w:tc>
      </w:tr>
    </w:tbl>
    <w:p w14:paraId="0328AFA1" w14:textId="77777777" w:rsidR="00060F4E" w:rsidRDefault="00060F4E" w:rsidP="00060F4E">
      <w:pPr>
        <w:rPr>
          <w:b/>
          <w:lang w:val="en-US"/>
        </w:rPr>
      </w:pPr>
      <w:bookmarkStart w:id="0" w:name="_GoBack"/>
      <w:bookmarkEnd w:id="0"/>
    </w:p>
    <w:p w14:paraId="053C7592" w14:textId="77777777" w:rsidR="00060F4E" w:rsidRDefault="00060F4E" w:rsidP="00060F4E">
      <w:pPr>
        <w:rPr>
          <w:b/>
          <w:lang w:val="en-US"/>
        </w:rPr>
      </w:pPr>
    </w:p>
    <w:p w14:paraId="3D3ABE52" w14:textId="2DDF8C44" w:rsidR="00356E53" w:rsidRDefault="00356E53" w:rsidP="00060F4E">
      <w:pPr>
        <w:ind w:left="425" w:hanging="425"/>
        <w:rPr>
          <w:noProof/>
          <w:lang w:val="en-US"/>
        </w:rPr>
      </w:pPr>
      <w:r>
        <w:rPr>
          <w:noProof/>
          <w:lang w:val="en-US"/>
        </w:rPr>
        <w:t>Including motivation, specification of the research question</w:t>
      </w:r>
      <w:r w:rsidR="005A35BC">
        <w:rPr>
          <w:noProof/>
          <w:lang w:val="en-US"/>
        </w:rPr>
        <w:t>s</w:t>
      </w:r>
      <w:r>
        <w:rPr>
          <w:noProof/>
          <w:lang w:val="en-US"/>
        </w:rPr>
        <w:t>, research goals</w:t>
      </w:r>
    </w:p>
    <w:p w14:paraId="707B4ABA" w14:textId="77777777" w:rsidR="00356E53" w:rsidRDefault="00356E53" w:rsidP="00060F4E">
      <w:pPr>
        <w:ind w:left="425" w:hanging="425"/>
        <w:rPr>
          <w:noProof/>
          <w:lang w:val="en-US"/>
        </w:rPr>
      </w:pPr>
    </w:p>
    <w:p w14:paraId="4ED8A201" w14:textId="214A5F6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7C1BC72A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Nunc viverra imperdiet enim. Fusce est. Vivamus a tellus.</w:t>
      </w:r>
    </w:p>
    <w:p w14:paraId="4684A22F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Pellentesque habitant morbi tristique senectus et netus et malesuada fames ac turpis egestas. Proin pharetra nonummy pede. Mauris et orci.</w:t>
      </w:r>
    </w:p>
    <w:p w14:paraId="5BD64079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Aenean nec lorem. In porttitor. Donec laoreet nonummy augue.</w:t>
      </w:r>
    </w:p>
    <w:p w14:paraId="59C2C5D4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Suspendisse dui purus, scelerisque at, vulputate vitae, pretium mattis, nunc. Mauris eget neque at sem venenatis eleifend. Ut nonummy.</w:t>
      </w:r>
    </w:p>
    <w:p w14:paraId="4E316C39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Fusce aliquet pede non pede. Suspendisse dapibus lorem pellentesque magna. Integer nulla.</w:t>
      </w:r>
    </w:p>
    <w:p w14:paraId="477C1EC2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Donec blandit feugiat ligula. Donec hendrerit, felis et imperdiet euismod, purus ipsum pretium metus, in lacinia nulla nisl eget sapien. Donec ut est in lectus consequat consequat.</w:t>
      </w:r>
    </w:p>
    <w:p w14:paraId="0AE62389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Etiam eget dui. Aliquam erat volutpat. Sed at lorem in nunc porta tristique.</w:t>
      </w:r>
    </w:p>
    <w:p w14:paraId="27C1E944" w14:textId="77777777" w:rsidR="00060F4E" w:rsidRPr="00060F4E" w:rsidRDefault="00060F4E" w:rsidP="00060F4E">
      <w:pPr>
        <w:ind w:left="425" w:hanging="425"/>
        <w:rPr>
          <w:noProof/>
          <w:lang w:val="en-US"/>
        </w:rPr>
      </w:pPr>
      <w:r w:rsidRPr="00060F4E">
        <w:rPr>
          <w:noProof/>
          <w:lang w:val="en-US"/>
        </w:rPr>
        <w:t>Proin nec augue. Quisque aliquam tempor magna. Pellentesque habitant morbi tristique senectus et netus et malesuada fames ac turpis egestas.</w:t>
      </w:r>
    </w:p>
    <w:p w14:paraId="07E22859" w14:textId="29BA2E93" w:rsidR="00060F4E" w:rsidRDefault="00060F4E" w:rsidP="00060F4E">
      <w:pPr>
        <w:ind w:left="425" w:hanging="425"/>
      </w:pPr>
      <w:r w:rsidRPr="00060F4E">
        <w:rPr>
          <w:noProof/>
          <w:lang w:val="en-US"/>
        </w:rPr>
        <w:t xml:space="preserve">Nunc ac magna. Maecenas odio dolor, vulputate vel, auctor ac, accumsan id, felis. </w:t>
      </w:r>
      <w:r>
        <w:rPr>
          <w:noProof/>
        </w:rPr>
        <w:t>Pellentesque cursus sagittis felis.</w:t>
      </w:r>
    </w:p>
    <w:p w14:paraId="7B92693F" w14:textId="6D07657A" w:rsidR="00060F4E" w:rsidRDefault="00060F4E" w:rsidP="00060F4E">
      <w:pPr>
        <w:ind w:left="425" w:hanging="425"/>
      </w:pPr>
    </w:p>
    <w:p w14:paraId="4FCCEF68" w14:textId="04094CD1" w:rsidR="00060F4E" w:rsidRPr="00060F4E" w:rsidRDefault="00060F4E" w:rsidP="00060F4E">
      <w:pPr>
        <w:ind w:left="425" w:hanging="425"/>
      </w:pPr>
      <w:r w:rsidRPr="00060F4E">
        <w:rPr>
          <w:b/>
          <w:lang w:val="en-US"/>
        </w:rPr>
        <w:t>Keywords:</w:t>
      </w:r>
    </w:p>
    <w:sectPr w:rsidR="00060F4E" w:rsidRPr="00060F4E" w:rsidSect="00060F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856" w:right="1134" w:bottom="1134" w:left="0" w:header="1418" w:footer="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4F0B4" w14:textId="77777777" w:rsidR="00EA6086" w:rsidRDefault="00EA6086" w:rsidP="00AA4C02">
      <w:r>
        <w:separator/>
      </w:r>
    </w:p>
  </w:endnote>
  <w:endnote w:type="continuationSeparator" w:id="0">
    <w:p w14:paraId="6E7AEA77" w14:textId="77777777" w:rsidR="00EA6086" w:rsidRDefault="00EA6086" w:rsidP="00AA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  <w:embedRegular r:id="rId1" w:fontKey="{B3A2AFD3-FC50-4D2A-930A-9507B11019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5ABA1F7-13DE-4627-B830-1C2410E0975D}"/>
    <w:embedBold r:id="rId3" w:fontKey="{8A122B41-09B7-4C60-8729-E1D6578D1766}"/>
    <w:embedItalic r:id="rId4" w:fontKey="{47C5E245-3D6D-4A56-86DA-A7E0FA5EBC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7ED046-AD88-486A-BA6C-C35C186386C3}"/>
    <w:embedItalic r:id="rId6" w:fontKey="{57DA072A-99A3-44A1-B927-FBC0F3FF37A6}"/>
  </w:font>
  <w:font w:name="InfoText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23539A-F7D8-47B1-BFC2-54115810D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15C36" w14:textId="77777777" w:rsidR="00AA4D59" w:rsidRDefault="00AA4D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478F" w14:textId="77777777" w:rsidR="00AA4D59" w:rsidRDefault="00AA4D5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E45C" w14:textId="77777777" w:rsidR="00AA4D59" w:rsidRDefault="00AA4D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ECC59" w14:textId="77777777" w:rsidR="00EA6086" w:rsidRDefault="00EA6086" w:rsidP="00AA4C02">
      <w:r>
        <w:separator/>
      </w:r>
    </w:p>
  </w:footnote>
  <w:footnote w:type="continuationSeparator" w:id="0">
    <w:p w14:paraId="331A8939" w14:textId="77777777" w:rsidR="00EA6086" w:rsidRDefault="00EA6086" w:rsidP="00AA4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63883" w14:textId="77777777" w:rsidR="00AA4D59" w:rsidRDefault="00AA4D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9AC28" w14:textId="77777777" w:rsidR="00AA4D59" w:rsidRDefault="00AA4D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306EE" w14:textId="77777777" w:rsidR="000145A7" w:rsidRPr="008C5BA9" w:rsidRDefault="006103CF">
    <w:pPr>
      <w:pStyle w:val="Kopfzeile"/>
      <w:rPr>
        <w:rFonts w:cs="Arial"/>
        <w:lang w:val="en-US"/>
      </w:rPr>
    </w:pPr>
    <w:r w:rsidRPr="008C5BA9">
      <w:rPr>
        <w:rFonts w:cs="Arial"/>
        <w:lang w:val="en-US"/>
      </w:rPr>
      <w:t xml:space="preserve">Title </w:t>
    </w:r>
    <w:r w:rsidR="000145A7" w:rsidRPr="008C5BA9">
      <w:rPr>
        <w:rFonts w:cs="Arial"/>
        <w:lang w:val="en-US"/>
      </w:rPr>
      <w:t>(</w:t>
    </w:r>
    <w:r w:rsidR="008C5BA9">
      <w:rPr>
        <w:rFonts w:cs="Arial"/>
        <w:lang w:val="en-US"/>
      </w:rPr>
      <w:t>Arial</w:t>
    </w:r>
    <w:r w:rsidR="007759F5" w:rsidRPr="008C5BA9">
      <w:rPr>
        <w:rFonts w:cs="Arial"/>
        <w:lang w:val="en-US"/>
      </w:rPr>
      <w:t xml:space="preserve">, </w:t>
    </w:r>
    <w:r w:rsidR="000145A7" w:rsidRPr="008C5BA9">
      <w:rPr>
        <w:rFonts w:cs="Arial"/>
        <w:lang w:val="en-US"/>
      </w:rPr>
      <w:t xml:space="preserve">Bold, 22 PT, </w:t>
    </w:r>
    <w:r w:rsidRPr="008C5BA9">
      <w:rPr>
        <w:rFonts w:cs="Arial"/>
        <w:lang w:val="en-US"/>
      </w:rPr>
      <w:t xml:space="preserve">Color </w:t>
    </w:r>
    <w:r w:rsidR="000145A7" w:rsidRPr="008C5BA9">
      <w:rPr>
        <w:rFonts w:cs="Arial"/>
        <w:lang w:val="en-US"/>
      </w:rPr>
      <w:t>135/136/138)</w:t>
    </w:r>
  </w:p>
  <w:p w14:paraId="4C5DC628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Title first name last name Aut</w:t>
    </w:r>
    <w:r w:rsidR="00C0240E" w:rsidRPr="008C5BA9">
      <w:rPr>
        <w:rFonts w:cs="Arial"/>
        <w:lang w:val="en-US"/>
      </w:rPr>
      <w:t>h</w:t>
    </w:r>
    <w:r w:rsidRPr="008C5BA9">
      <w:rPr>
        <w:rFonts w:cs="Arial"/>
        <w:lang w:val="en-US"/>
      </w:rPr>
      <w:t>or (</w:t>
    </w:r>
    <w:r w:rsidR="008C5BA9">
      <w:rPr>
        <w:rFonts w:cs="Arial"/>
        <w:lang w:val="en-US"/>
      </w:rPr>
      <w:t>Arial</w:t>
    </w:r>
    <w:r w:rsidRPr="008C5BA9">
      <w:rPr>
        <w:rFonts w:cs="Arial"/>
        <w:lang w:val="en-US"/>
      </w:rPr>
      <w:t xml:space="preserve">, 10 </w:t>
    </w:r>
    <w:proofErr w:type="spellStart"/>
    <w:r w:rsidRPr="008C5BA9">
      <w:rPr>
        <w:rFonts w:cs="Arial"/>
        <w:lang w:val="en-US"/>
      </w:rPr>
      <w:t>pt</w:t>
    </w:r>
    <w:proofErr w:type="spellEnd"/>
    <w:r w:rsidRPr="008C5BA9">
      <w:rPr>
        <w:rFonts w:cs="Arial"/>
        <w:lang w:val="en-US"/>
      </w:rPr>
      <w:t>)</w:t>
    </w:r>
  </w:p>
  <w:p w14:paraId="4487C360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Department/</w:t>
    </w:r>
    <w:r w:rsidR="00C0240E" w:rsidRPr="008C5BA9">
      <w:rPr>
        <w:rFonts w:cs="Arial"/>
        <w:lang w:val="en-US"/>
      </w:rPr>
      <w:t>Faculty</w:t>
    </w:r>
  </w:p>
  <w:p w14:paraId="275F015C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University</w:t>
    </w:r>
    <w:r w:rsidR="00C0240E" w:rsidRPr="008C5BA9">
      <w:rPr>
        <w:rFonts w:cs="Arial"/>
        <w:lang w:val="en-US"/>
      </w:rPr>
      <w:t>,</w:t>
    </w:r>
    <w:r w:rsidRPr="008C5BA9">
      <w:rPr>
        <w:rFonts w:cs="Arial"/>
        <w:lang w:val="en-US"/>
      </w:rPr>
      <w:t xml:space="preserve"> Country</w:t>
    </w:r>
  </w:p>
  <w:p w14:paraId="02C3E4D7" w14:textId="77777777" w:rsidR="000145A7" w:rsidRPr="008C5BA9" w:rsidRDefault="000145A7" w:rsidP="00857968">
    <w:pPr>
      <w:rPr>
        <w:rFonts w:cs="Arial"/>
        <w:lang w:val="en-US"/>
      </w:rPr>
    </w:pPr>
  </w:p>
  <w:p w14:paraId="302ECB59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Title first name last name Co-Aut</w:t>
    </w:r>
    <w:r w:rsidR="00C0240E" w:rsidRPr="008C5BA9">
      <w:rPr>
        <w:rFonts w:cs="Arial"/>
        <w:lang w:val="en-US"/>
      </w:rPr>
      <w:t>h</w:t>
    </w:r>
    <w:r w:rsidRPr="008C5BA9">
      <w:rPr>
        <w:rFonts w:cs="Arial"/>
        <w:lang w:val="en-US"/>
      </w:rPr>
      <w:t>ors (</w:t>
    </w:r>
    <w:r w:rsidR="008C5BA9">
      <w:rPr>
        <w:rFonts w:cs="Arial"/>
        <w:lang w:val="en-US"/>
      </w:rPr>
      <w:t>Arial</w:t>
    </w:r>
    <w:r w:rsidRPr="008C5BA9">
      <w:rPr>
        <w:rFonts w:cs="Arial"/>
        <w:lang w:val="en-US"/>
      </w:rPr>
      <w:t xml:space="preserve">, 10 </w:t>
    </w:r>
    <w:proofErr w:type="spellStart"/>
    <w:r w:rsidRPr="008C5BA9">
      <w:rPr>
        <w:rFonts w:cs="Arial"/>
        <w:lang w:val="en-US"/>
      </w:rPr>
      <w:t>pt</w:t>
    </w:r>
    <w:proofErr w:type="spellEnd"/>
    <w:r w:rsidRPr="008C5BA9">
      <w:rPr>
        <w:rFonts w:cs="Arial"/>
        <w:lang w:val="en-US"/>
      </w:rPr>
      <w:t>)</w:t>
    </w:r>
  </w:p>
  <w:p w14:paraId="0E3BD481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Department/</w:t>
    </w:r>
    <w:r w:rsidR="00C0240E" w:rsidRPr="008C5BA9">
      <w:rPr>
        <w:rFonts w:cs="Arial"/>
        <w:lang w:val="en-US"/>
      </w:rPr>
      <w:t>Faculty</w:t>
    </w:r>
  </w:p>
  <w:p w14:paraId="285401B3" w14:textId="77777777" w:rsidR="000145A7" w:rsidRPr="008C5BA9" w:rsidRDefault="000145A7" w:rsidP="00857968">
    <w:pPr>
      <w:rPr>
        <w:rFonts w:cs="Arial"/>
        <w:lang w:val="en-US"/>
      </w:rPr>
    </w:pPr>
    <w:r w:rsidRPr="008C5BA9">
      <w:rPr>
        <w:rFonts w:cs="Arial"/>
        <w:lang w:val="en-US"/>
      </w:rPr>
      <w:t>University, Country</w:t>
    </w:r>
  </w:p>
  <w:p w14:paraId="39D209A4" w14:textId="77777777" w:rsidR="000145A7" w:rsidRPr="008C5BA9" w:rsidRDefault="000145A7" w:rsidP="00857968">
    <w:pPr>
      <w:rPr>
        <w:rFonts w:cs="Arial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376D"/>
    <w:multiLevelType w:val="hybridMultilevel"/>
    <w:tmpl w:val="738A0380"/>
    <w:lvl w:ilvl="0" w:tplc="84122A8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7450"/>
    <w:multiLevelType w:val="hybridMultilevel"/>
    <w:tmpl w:val="F24E1D18"/>
    <w:lvl w:ilvl="0" w:tplc="3CAE2E6A">
      <w:start w:val="1"/>
      <w:numFmt w:val="bullet"/>
      <w:lvlText w:val="–"/>
      <w:lvlJc w:val="left"/>
      <w:pPr>
        <w:ind w:left="720" w:hanging="360"/>
      </w:pPr>
      <w:rPr>
        <w:rFonts w:ascii="Frutiger LT Com 45 Light" w:hAnsi="Frutiger LT Com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583A"/>
    <w:multiLevelType w:val="hybridMultilevel"/>
    <w:tmpl w:val="C9CA07F0"/>
    <w:lvl w:ilvl="0" w:tplc="DE68CF96">
      <w:start w:val="1"/>
      <w:numFmt w:val="decimal"/>
      <w:lvlText w:val="%1"/>
      <w:lvlJc w:val="left"/>
      <w:pPr>
        <w:ind w:left="360" w:hanging="360"/>
      </w:pPr>
      <w:rPr>
        <w:rFonts w:ascii="Frutiger 45 Light" w:hAnsi="Frutiger 45 Ligh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6079D7"/>
    <w:multiLevelType w:val="multilevel"/>
    <w:tmpl w:val="C25CEBE0"/>
    <w:lvl w:ilvl="0">
      <w:start w:val="1"/>
      <w:numFmt w:val="bullet"/>
      <w:pStyle w:val="Liste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1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3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4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5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6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7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8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</w:abstractNum>
  <w:abstractNum w:abstractNumId="4" w15:restartNumberingAfterBreak="0">
    <w:nsid w:val="23024EB1"/>
    <w:multiLevelType w:val="multilevel"/>
    <w:tmpl w:val="72746804"/>
    <w:numStyleLink w:val="berschriften-Gliederung"/>
  </w:abstractNum>
  <w:abstractNum w:abstractNumId="5" w15:restartNumberingAfterBreak="0">
    <w:nsid w:val="27B04BA3"/>
    <w:multiLevelType w:val="multilevel"/>
    <w:tmpl w:val="611CE706"/>
    <w:styleLink w:val="Formatvorlage1"/>
    <w:lvl w:ilvl="0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1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3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4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5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6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7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  <w:lvl w:ilvl="8">
      <w:start w:val="1"/>
      <w:numFmt w:val="bullet"/>
      <w:lvlText w:val="–"/>
      <w:lvlJc w:val="left"/>
      <w:pPr>
        <w:ind w:left="397" w:hanging="397"/>
      </w:pPr>
      <w:rPr>
        <w:rFonts w:ascii="Frutiger LT Com 45 Light" w:hAnsi="Frutiger LT Com 45 Light" w:hint="default"/>
      </w:rPr>
    </w:lvl>
  </w:abstractNum>
  <w:abstractNum w:abstractNumId="6" w15:restartNumberingAfterBreak="0">
    <w:nsid w:val="2F0926F8"/>
    <w:multiLevelType w:val="multilevel"/>
    <w:tmpl w:val="72746804"/>
    <w:numStyleLink w:val="berschriften-Gliederung"/>
  </w:abstractNum>
  <w:abstractNum w:abstractNumId="7" w15:restartNumberingAfterBreak="0">
    <w:nsid w:val="48023C95"/>
    <w:multiLevelType w:val="hybridMultilevel"/>
    <w:tmpl w:val="C718A07A"/>
    <w:lvl w:ilvl="0" w:tplc="65D40308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744F96"/>
    <w:multiLevelType w:val="hybridMultilevel"/>
    <w:tmpl w:val="052CBF42"/>
    <w:lvl w:ilvl="0" w:tplc="ADD8DF1A">
      <w:start w:val="1"/>
      <w:numFmt w:val="bullet"/>
      <w:lvlText w:val="–"/>
      <w:lvlJc w:val="left"/>
      <w:pPr>
        <w:ind w:left="720" w:hanging="360"/>
      </w:pPr>
      <w:rPr>
        <w:rFonts w:ascii="Frutiger LT Com 45 Light" w:hAnsi="Frutiger LT Com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F5000"/>
    <w:multiLevelType w:val="multilevel"/>
    <w:tmpl w:val="FAC85CA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5C6A170D"/>
    <w:multiLevelType w:val="multilevel"/>
    <w:tmpl w:val="72746804"/>
    <w:styleLink w:val="berschriften-Gliederung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hint="default"/>
        <w:b w:val="0"/>
        <w:i w:val="0"/>
        <w:sz w:val="2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FAA376C"/>
    <w:multiLevelType w:val="multilevel"/>
    <w:tmpl w:val="CEFAD87C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Arial" w:hAnsi="Arial" w:hint="default"/>
        <w:b/>
        <w:i w:val="0"/>
        <w:sz w:val="20"/>
        <w:u w:val="non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4641DA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64408E7"/>
    <w:multiLevelType w:val="hybridMultilevel"/>
    <w:tmpl w:val="68DC3724"/>
    <w:lvl w:ilvl="0" w:tplc="20EC69EA">
      <w:start w:val="1"/>
      <w:numFmt w:val="decimal"/>
      <w:lvlText w:val="%1"/>
      <w:lvlJc w:val="left"/>
      <w:pPr>
        <w:ind w:left="720" w:hanging="360"/>
      </w:pPr>
      <w:rPr>
        <w:rFonts w:ascii="Frutiger 45 Light" w:hAnsi="Frutiger 45 Ligh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5588E"/>
    <w:multiLevelType w:val="hybridMultilevel"/>
    <w:tmpl w:val="677690FE"/>
    <w:lvl w:ilvl="0" w:tplc="140EB114">
      <w:start w:val="1"/>
      <w:numFmt w:val="bullet"/>
      <w:lvlText w:val="–"/>
      <w:lvlJc w:val="left"/>
      <w:pPr>
        <w:ind w:left="720" w:hanging="360"/>
      </w:pPr>
      <w:rPr>
        <w:rFonts w:ascii="Frutiger LT Com 45 Light" w:hAnsi="Frutiger LT Com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2"/>
  </w:num>
  <w:num w:numId="5">
    <w:abstractNumId w:val="10"/>
  </w:num>
  <w:num w:numId="6">
    <w:abstractNumId w:val="13"/>
  </w:num>
  <w:num w:numId="7">
    <w:abstractNumId w:val="8"/>
  </w:num>
  <w:num w:numId="8">
    <w:abstractNumId w:val="14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  <w:num w:numId="13">
    <w:abstractNumId w:val="10"/>
  </w:num>
  <w:num w:numId="14">
    <w:abstractNumId w:val="9"/>
  </w:num>
  <w:num w:numId="15">
    <w:abstractNumId w:val="6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mirrorMargin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0E"/>
    <w:rsid w:val="000145A7"/>
    <w:rsid w:val="00060F4E"/>
    <w:rsid w:val="000B25AB"/>
    <w:rsid w:val="000B768C"/>
    <w:rsid w:val="000D785B"/>
    <w:rsid w:val="001154DC"/>
    <w:rsid w:val="00146725"/>
    <w:rsid w:val="00165168"/>
    <w:rsid w:val="001739DA"/>
    <w:rsid w:val="001A0B2B"/>
    <w:rsid w:val="001A2928"/>
    <w:rsid w:val="001A58E0"/>
    <w:rsid w:val="001D0752"/>
    <w:rsid w:val="00227351"/>
    <w:rsid w:val="00270B8F"/>
    <w:rsid w:val="002711CF"/>
    <w:rsid w:val="002743B1"/>
    <w:rsid w:val="002765EF"/>
    <w:rsid w:val="00277638"/>
    <w:rsid w:val="0028176F"/>
    <w:rsid w:val="00317A57"/>
    <w:rsid w:val="00333975"/>
    <w:rsid w:val="00336EDD"/>
    <w:rsid w:val="003376DC"/>
    <w:rsid w:val="00341618"/>
    <w:rsid w:val="00356174"/>
    <w:rsid w:val="00356E53"/>
    <w:rsid w:val="00393FDC"/>
    <w:rsid w:val="003B00FF"/>
    <w:rsid w:val="003B04DA"/>
    <w:rsid w:val="003E188F"/>
    <w:rsid w:val="00400275"/>
    <w:rsid w:val="004025BF"/>
    <w:rsid w:val="00417444"/>
    <w:rsid w:val="00424C21"/>
    <w:rsid w:val="00437D6D"/>
    <w:rsid w:val="00446BE3"/>
    <w:rsid w:val="00475A8A"/>
    <w:rsid w:val="004C6A95"/>
    <w:rsid w:val="004F3492"/>
    <w:rsid w:val="005205C2"/>
    <w:rsid w:val="00520E88"/>
    <w:rsid w:val="00555340"/>
    <w:rsid w:val="005757C0"/>
    <w:rsid w:val="005A35BC"/>
    <w:rsid w:val="005A5F2B"/>
    <w:rsid w:val="005B3BB7"/>
    <w:rsid w:val="006047F7"/>
    <w:rsid w:val="00605822"/>
    <w:rsid w:val="006103CF"/>
    <w:rsid w:val="006659B2"/>
    <w:rsid w:val="00674EFF"/>
    <w:rsid w:val="006B15A1"/>
    <w:rsid w:val="006E30BC"/>
    <w:rsid w:val="006E5F32"/>
    <w:rsid w:val="00721B63"/>
    <w:rsid w:val="00724B87"/>
    <w:rsid w:val="00743624"/>
    <w:rsid w:val="00751360"/>
    <w:rsid w:val="00766360"/>
    <w:rsid w:val="00766974"/>
    <w:rsid w:val="007759F5"/>
    <w:rsid w:val="007815EE"/>
    <w:rsid w:val="007C65C2"/>
    <w:rsid w:val="007C687E"/>
    <w:rsid w:val="00802493"/>
    <w:rsid w:val="008464C5"/>
    <w:rsid w:val="00857968"/>
    <w:rsid w:val="0088217E"/>
    <w:rsid w:val="008839C9"/>
    <w:rsid w:val="008C5AE7"/>
    <w:rsid w:val="008C5BA9"/>
    <w:rsid w:val="00902013"/>
    <w:rsid w:val="00936955"/>
    <w:rsid w:val="00937547"/>
    <w:rsid w:val="009573BF"/>
    <w:rsid w:val="0096288F"/>
    <w:rsid w:val="00986C8F"/>
    <w:rsid w:val="009C0BAC"/>
    <w:rsid w:val="009C6428"/>
    <w:rsid w:val="00A27A46"/>
    <w:rsid w:val="00A322AE"/>
    <w:rsid w:val="00A71ED9"/>
    <w:rsid w:val="00A71F47"/>
    <w:rsid w:val="00A977CA"/>
    <w:rsid w:val="00AA4C02"/>
    <w:rsid w:val="00AA4D59"/>
    <w:rsid w:val="00AB0E9F"/>
    <w:rsid w:val="00AC44DE"/>
    <w:rsid w:val="00AE3437"/>
    <w:rsid w:val="00AE6024"/>
    <w:rsid w:val="00B375FB"/>
    <w:rsid w:val="00B572A8"/>
    <w:rsid w:val="00B6177A"/>
    <w:rsid w:val="00B67F72"/>
    <w:rsid w:val="00B70A48"/>
    <w:rsid w:val="00BA3385"/>
    <w:rsid w:val="00BB7382"/>
    <w:rsid w:val="00BD590E"/>
    <w:rsid w:val="00BF263D"/>
    <w:rsid w:val="00C0240E"/>
    <w:rsid w:val="00C1467E"/>
    <w:rsid w:val="00C30332"/>
    <w:rsid w:val="00C339DC"/>
    <w:rsid w:val="00C72356"/>
    <w:rsid w:val="00C9368D"/>
    <w:rsid w:val="00CA568C"/>
    <w:rsid w:val="00D3341D"/>
    <w:rsid w:val="00D8074E"/>
    <w:rsid w:val="00D96CF7"/>
    <w:rsid w:val="00DB24A2"/>
    <w:rsid w:val="00DF4DB0"/>
    <w:rsid w:val="00E000C8"/>
    <w:rsid w:val="00E06CE2"/>
    <w:rsid w:val="00E21EA2"/>
    <w:rsid w:val="00E33F83"/>
    <w:rsid w:val="00E72106"/>
    <w:rsid w:val="00EA6086"/>
    <w:rsid w:val="00EB07DC"/>
    <w:rsid w:val="00EB181C"/>
    <w:rsid w:val="00EB1B2E"/>
    <w:rsid w:val="00EE077B"/>
    <w:rsid w:val="00EE5B38"/>
    <w:rsid w:val="00F035D9"/>
    <w:rsid w:val="00F041E9"/>
    <w:rsid w:val="00F2644C"/>
    <w:rsid w:val="00F30797"/>
    <w:rsid w:val="00F354AA"/>
    <w:rsid w:val="00F47063"/>
    <w:rsid w:val="00F55E90"/>
    <w:rsid w:val="00F66135"/>
    <w:rsid w:val="00F71A81"/>
    <w:rsid w:val="00F7472E"/>
    <w:rsid w:val="00F76FA2"/>
    <w:rsid w:val="00FC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236BE"/>
  <w15:docId w15:val="{DBBCC810-C87A-46E3-944F-BEFFB8CF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utiger 45 Light" w:eastAsia="Calibri" w:hAnsi="Frutiger 45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3B00FF"/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59F5"/>
    <w:pPr>
      <w:keepNext/>
      <w:keepLines/>
      <w:numPr>
        <w:numId w:val="17"/>
      </w:numPr>
      <w:outlineLvl w:val="0"/>
    </w:pPr>
    <w:rPr>
      <w:rFonts w:eastAsia="Times New Roman"/>
      <w:b/>
      <w:bCs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5205C2"/>
    <w:pPr>
      <w:numPr>
        <w:ilvl w:val="1"/>
      </w:numPr>
      <w:outlineLvl w:val="1"/>
    </w:pPr>
    <w:rPr>
      <w:rFonts w:cs="Arial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B0E9F"/>
    <w:pPr>
      <w:keepNext/>
      <w:keepLines/>
      <w:numPr>
        <w:ilvl w:val="2"/>
        <w:numId w:val="17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0E9F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0E9F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0E9F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0E9F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0E9F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0E9F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Überschrift Beitrag"/>
    <w:basedOn w:val="Standard"/>
    <w:next w:val="Standard"/>
    <w:link w:val="KopfzeileZchn"/>
    <w:uiPriority w:val="99"/>
    <w:qFormat/>
    <w:rsid w:val="007759F5"/>
    <w:pPr>
      <w:keepNext/>
      <w:spacing w:after="220"/>
    </w:pPr>
    <w:rPr>
      <w:b/>
      <w:caps/>
      <w:color w:val="87888A"/>
      <w:sz w:val="44"/>
    </w:rPr>
  </w:style>
  <w:style w:type="character" w:customStyle="1" w:styleId="KopfzeileZchn">
    <w:name w:val="Kopfzeile Zchn"/>
    <w:aliases w:val="Überschrift Beitrag Zchn"/>
    <w:basedOn w:val="Absatz-Standardschriftart"/>
    <w:link w:val="Kopfzeile"/>
    <w:uiPriority w:val="99"/>
    <w:rsid w:val="007759F5"/>
    <w:rPr>
      <w:rFonts w:ascii="InfoText" w:hAnsi="InfoText"/>
      <w:b/>
      <w:caps/>
      <w:color w:val="87888A"/>
      <w:sz w:val="44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AA4C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B3BB7"/>
    <w:rPr>
      <w:rFonts w:ascii="Frutiger LT Com 45 Light" w:hAnsi="Frutiger LT Com 45 Light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59F5"/>
    <w:rPr>
      <w:rFonts w:ascii="InfoText" w:eastAsia="Times New Roman" w:hAnsi="InfoText"/>
      <w:b/>
      <w:bCs/>
      <w:szCs w:val="28"/>
      <w:lang w:eastAsia="en-US"/>
    </w:rPr>
  </w:style>
  <w:style w:type="numbering" w:customStyle="1" w:styleId="berschriften-Gliederung">
    <w:name w:val="Überschriften-Gliederung"/>
    <w:uiPriority w:val="99"/>
    <w:rsid w:val="005A5F2B"/>
    <w:pPr>
      <w:numPr>
        <w:numId w:val="5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205C2"/>
    <w:rPr>
      <w:rFonts w:ascii="Arial" w:eastAsia="Times New Roman" w:hAnsi="Arial" w:cs="Arial"/>
      <w:b/>
      <w:bCs/>
      <w:szCs w:val="28"/>
      <w:lang w:val="en-US" w:eastAsia="en-US"/>
    </w:rPr>
  </w:style>
  <w:style w:type="table" w:customStyle="1" w:styleId="Tabellengitternetz">
    <w:name w:val="Tabellengitternetz"/>
    <w:basedOn w:val="NormaleTabelle"/>
    <w:uiPriority w:val="59"/>
    <w:rsid w:val="005A5F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schriftung">
    <w:name w:val="caption"/>
    <w:aliases w:val="Figure Headings"/>
    <w:basedOn w:val="Standard"/>
    <w:next w:val="Standard"/>
    <w:uiPriority w:val="35"/>
    <w:qFormat/>
    <w:rsid w:val="003B00FF"/>
    <w:pPr>
      <w:spacing w:before="160" w:after="160"/>
      <w:jc w:val="right"/>
    </w:pPr>
    <w:rPr>
      <w:b/>
      <w:bCs/>
      <w:sz w:val="16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rsid w:val="002776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BB7"/>
    <w:rPr>
      <w:rFonts w:ascii="Tahoma" w:hAnsi="Tahoma" w:cs="Tahoma"/>
      <w:sz w:val="16"/>
      <w:szCs w:val="16"/>
    </w:rPr>
  </w:style>
  <w:style w:type="numbering" w:customStyle="1" w:styleId="Formatvorlage1">
    <w:name w:val="Formatvorlage1"/>
    <w:uiPriority w:val="99"/>
    <w:rsid w:val="00A71F47"/>
    <w:pPr>
      <w:numPr>
        <w:numId w:val="9"/>
      </w:numPr>
    </w:pPr>
  </w:style>
  <w:style w:type="paragraph" w:styleId="Dokumentstruktur">
    <w:name w:val="Document Map"/>
    <w:basedOn w:val="Standard"/>
    <w:link w:val="DokumentstrukturZchn"/>
    <w:uiPriority w:val="99"/>
    <w:semiHidden/>
    <w:rsid w:val="004F349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B3BB7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8464C5"/>
    <w:rPr>
      <w:b/>
      <w:bCs/>
    </w:rPr>
  </w:style>
  <w:style w:type="paragraph" w:styleId="Liste">
    <w:name w:val="List"/>
    <w:basedOn w:val="Standard"/>
    <w:link w:val="ListeZchn"/>
    <w:uiPriority w:val="99"/>
    <w:rsid w:val="00F2644C"/>
    <w:pPr>
      <w:numPr>
        <w:numId w:val="12"/>
      </w:numPr>
      <w:contextualSpacing/>
    </w:pPr>
  </w:style>
  <w:style w:type="character" w:customStyle="1" w:styleId="ListeZchn">
    <w:name w:val="Liste Zchn"/>
    <w:basedOn w:val="Absatz-Standardschriftart"/>
    <w:link w:val="Liste"/>
    <w:uiPriority w:val="99"/>
    <w:rsid w:val="00F2644C"/>
    <w:rPr>
      <w:rFonts w:ascii="Frutiger LT Com 45 Light" w:hAnsi="Frutiger LT Com 45 Light"/>
      <w:sz w:val="18"/>
    </w:rPr>
  </w:style>
  <w:style w:type="paragraph" w:styleId="Listenabsatz">
    <w:name w:val="List Paragraph"/>
    <w:aliases w:val="List"/>
    <w:basedOn w:val="Standard"/>
    <w:uiPriority w:val="34"/>
    <w:qFormat/>
    <w:rsid w:val="00AB0E9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B0E9F"/>
    <w:rPr>
      <w:rFonts w:ascii="Arial" w:eastAsiaTheme="majorEastAsia" w:hAnsi="Arial" w:cstheme="majorBidi"/>
      <w:b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0E9F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0E9F"/>
    <w:rPr>
      <w:rFonts w:asciiTheme="majorHAnsi" w:eastAsiaTheme="majorEastAsia" w:hAnsiTheme="majorHAnsi" w:cstheme="majorBidi"/>
      <w:color w:val="365F91" w:themeColor="accent1" w:themeShade="BF"/>
      <w:szCs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0E9F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0E9F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0E9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0E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0E9F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0E9F"/>
    <w:rPr>
      <w:rFonts w:ascii="InfoText" w:hAnsi="InfoText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B0E9F"/>
    <w:rPr>
      <w:vertAlign w:val="superscript"/>
    </w:rPr>
  </w:style>
  <w:style w:type="paragraph" w:styleId="KeinLeerraum">
    <w:name w:val="No Spacing"/>
    <w:uiPriority w:val="1"/>
    <w:qFormat/>
    <w:rsid w:val="003B00FF"/>
    <w:rPr>
      <w:rFonts w:ascii="Arial" w:hAnsi="Arial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3B00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B00FF"/>
    <w:rPr>
      <w:rFonts w:ascii="Arial" w:hAnsi="Arial"/>
      <w:i/>
      <w:iCs/>
      <w:color w:val="404040" w:themeColor="text1" w:themeTint="BF"/>
      <w:szCs w:val="22"/>
      <w:lang w:eastAsia="en-US"/>
    </w:rPr>
  </w:style>
  <w:style w:type="table" w:styleId="Tabellenraster">
    <w:name w:val="Table Grid"/>
    <w:basedOn w:val="NormaleTabelle"/>
    <w:uiPriority w:val="59"/>
    <w:rsid w:val="0006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nies\Documents\Doktoranden-Workshop\01_internationales%20doktorandenseminar\2012-06-26\Beitraege\Formatvorlage_IDWL_2012_InfoTex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4AA86-E945-42AE-BABF-ABB6B995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Formatvorlage_IDWL_2012_InfoText</Template>
  <TotalTime>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FhG IFF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Hennies, Til</dc:creator>
  <cp:lastModifiedBy>Schmidtke, Niels</cp:lastModifiedBy>
  <cp:revision>16</cp:revision>
  <cp:lastPrinted>2010-03-30T09:39:00Z</cp:lastPrinted>
  <dcterms:created xsi:type="dcterms:W3CDTF">2016-04-19T07:55:00Z</dcterms:created>
  <dcterms:modified xsi:type="dcterms:W3CDTF">2017-11-16T07:53:00Z</dcterms:modified>
</cp:coreProperties>
</file>